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4"/>
          <w:szCs w:val="24"/>
        </w:rPr>
        <w:t>Allegato 4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89342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BANDO DI GARA PER L’AGGIUDICAZIONE DEL SERVIZIO DI SORVEGLIANZA SANITARIA OFFERTA 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Il sottoscritto _________________________________ nato a ______________ il ___/___/_______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in qualità di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rappresentate legale, procuratore, etc. dell’impresa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con sede in _______________________________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C.F. ______________________________ Partita IVA _______________________________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40" w:lineRule="auto"/>
        <w:ind w:left="0" w:hanging="2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OFFRE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B3128A">
      <w:pPr>
        <w:spacing w:line="234" w:lineRule="auto"/>
        <w:ind w:left="0" w:right="12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per l’attribuzione dell’incarico di “MEDICO COMPETENTE E SORVEGLIANZA SANITARIA”, il seguente costo annuo (lordo stato e per le ditte IVA compresa):</w:t>
      </w:r>
    </w:p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781" w:type="dxa"/>
        <w:tblInd w:w="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4940"/>
        <w:gridCol w:w="4841"/>
      </w:tblGrid>
      <w:tr w:rsidR="005A416A" w:rsidTr="00DD17A7">
        <w:trPr>
          <w:trHeight w:val="280"/>
        </w:trPr>
        <w:tc>
          <w:tcPr>
            <w:tcW w:w="49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17A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Oggetto</w:t>
            </w:r>
          </w:p>
        </w:tc>
        <w:tc>
          <w:tcPr>
            <w:tcW w:w="4841" w:type="dxa"/>
            <w:tcBorders>
              <w:top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17A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Costo orario in lettere e in cifre</w:t>
            </w: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17A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Omnicomprensivo al lordo di ogni fiscalità</w:t>
            </w:r>
          </w:p>
        </w:tc>
      </w:tr>
      <w:tr w:rsidR="005A416A" w:rsidTr="00DD17A7">
        <w:trPr>
          <w:trHeight w:val="280"/>
        </w:trPr>
        <w:tc>
          <w:tcPr>
            <w:tcW w:w="4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bottom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24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17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Incarico annuale medico competente, e sorveglianza sanitaria</w:t>
            </w: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17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comprensivo di riunioni collegiali, informazione e attività di formazione dei lavoratori, visita locali e relativi verbali, comitato di sicurezza, rapporti col servizio sanitario territorialmente competente relazione annuale,</w:t>
            </w: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Chars="0" w:left="0" w:firstLineChars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Chars="0" w:left="0" w:firstLineChars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80"/>
        </w:trPr>
        <w:tc>
          <w:tcPr>
            <w:tcW w:w="4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bottom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24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17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Importo richiesto per visita medica dipendente</w:t>
            </w: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Chars="0" w:left="0" w:firstLineChars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260"/>
        </w:trPr>
        <w:tc>
          <w:tcPr>
            <w:tcW w:w="4940" w:type="dxa"/>
            <w:tcBorders>
              <w:left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Chars="0" w:left="0" w:firstLineChars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134"/>
        </w:trPr>
        <w:tc>
          <w:tcPr>
            <w:tcW w:w="4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41" w:type="dxa"/>
            <w:tcBorders>
              <w:bottom w:val="single" w:sz="8" w:space="0" w:color="000000"/>
              <w:right w:val="single" w:sz="8" w:space="0" w:color="000000"/>
            </w:tcBorders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416A" w:rsidTr="00DD17A7">
        <w:trPr>
          <w:trHeight w:val="800"/>
        </w:trPr>
        <w:tc>
          <w:tcPr>
            <w:tcW w:w="4940" w:type="dxa"/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17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Data _________________________</w:t>
            </w:r>
          </w:p>
        </w:tc>
        <w:tc>
          <w:tcPr>
            <w:tcW w:w="4841" w:type="dxa"/>
          </w:tcPr>
          <w:p w:rsidR="005A416A" w:rsidRPr="00DD17A7" w:rsidRDefault="005A416A" w:rsidP="00DD17A7">
            <w:pPr>
              <w:spacing w:line="240" w:lineRule="auto"/>
              <w:ind w:left="0" w:hanging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A416A" w:rsidRDefault="005A416A" w:rsidP="00B3128A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5A416A" w:rsidRDefault="005A416A" w:rsidP="00953992">
      <w:pPr>
        <w:spacing w:line="240" w:lineRule="auto"/>
        <w:ind w:left="0" w:hanging="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Firma _________________________________________</w:t>
      </w:r>
    </w:p>
    <w:sectPr w:rsidR="005A416A" w:rsidSect="00D9752E">
      <w:pgSz w:w="11900" w:h="16838"/>
      <w:pgMar w:top="1410" w:right="1026" w:bottom="1440" w:left="1020" w:header="0" w:footer="0" w:gutter="0"/>
      <w:pgNumType w:start="1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3"/>
  <w:defaultTabStop w:val="720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3992"/>
    <w:rsid w:val="000B150C"/>
    <w:rsid w:val="00491C68"/>
    <w:rsid w:val="00531AB7"/>
    <w:rsid w:val="005A416A"/>
    <w:rsid w:val="00624612"/>
    <w:rsid w:val="0089342A"/>
    <w:rsid w:val="00953992"/>
    <w:rsid w:val="00A45E15"/>
    <w:rsid w:val="00B3128A"/>
    <w:rsid w:val="00BB765C"/>
    <w:rsid w:val="00D9752E"/>
    <w:rsid w:val="00DD17A7"/>
    <w:rsid w:val="00EB6191"/>
    <w:rsid w:val="00F250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52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9752E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752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9752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9752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9752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9752E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7918"/>
    <w:rPr>
      <w:rFonts w:asciiTheme="majorHAnsi" w:eastAsiaTheme="majorEastAsia" w:hAnsiTheme="majorHAnsi" w:cstheme="majorBidi"/>
      <w:b/>
      <w:bCs/>
      <w:kern w:val="32"/>
      <w:position w:val="-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97918"/>
    <w:rPr>
      <w:rFonts w:asciiTheme="majorHAnsi" w:eastAsiaTheme="majorEastAsia" w:hAnsiTheme="majorHAnsi" w:cstheme="majorBidi"/>
      <w:b/>
      <w:bCs/>
      <w:i/>
      <w:iCs/>
      <w:position w:val="-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97918"/>
    <w:rPr>
      <w:rFonts w:asciiTheme="majorHAnsi" w:eastAsiaTheme="majorEastAsia" w:hAnsiTheme="majorHAnsi" w:cstheme="majorBidi"/>
      <w:b/>
      <w:bCs/>
      <w:position w:val="-1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7918"/>
    <w:rPr>
      <w:rFonts w:asciiTheme="minorHAnsi" w:eastAsiaTheme="minorEastAsia" w:hAnsiTheme="minorHAnsi" w:cstheme="minorBidi"/>
      <w:b/>
      <w:bCs/>
      <w:position w:val="-1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97918"/>
    <w:rPr>
      <w:rFonts w:asciiTheme="minorHAnsi" w:eastAsiaTheme="minorEastAsia" w:hAnsiTheme="minorHAnsi" w:cstheme="minorBidi"/>
      <w:b/>
      <w:bCs/>
      <w:i/>
      <w:iCs/>
      <w:position w:val="-1"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7918"/>
    <w:rPr>
      <w:rFonts w:asciiTheme="minorHAnsi" w:eastAsiaTheme="minorEastAsia" w:hAnsiTheme="minorHAnsi" w:cstheme="minorBidi"/>
      <w:b/>
      <w:bCs/>
      <w:position w:val="-1"/>
    </w:rPr>
  </w:style>
  <w:style w:type="table" w:customStyle="1" w:styleId="TableNormal1">
    <w:name w:val="Table Normal1"/>
    <w:uiPriority w:val="99"/>
    <w:rsid w:val="00D9752E"/>
    <w:rPr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99"/>
    <w:qFormat/>
    <w:rsid w:val="00D9752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597918"/>
    <w:rPr>
      <w:rFonts w:asciiTheme="majorHAnsi" w:eastAsiaTheme="majorEastAsia" w:hAnsiTheme="majorHAnsi" w:cstheme="majorBidi"/>
      <w:b/>
      <w:bCs/>
      <w:kern w:val="28"/>
      <w:position w:val="-1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D9752E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597918"/>
    <w:rPr>
      <w:rFonts w:asciiTheme="majorHAnsi" w:eastAsiaTheme="majorEastAsia" w:hAnsiTheme="majorHAnsi" w:cstheme="majorBidi"/>
      <w:position w:val="-1"/>
      <w:sz w:val="24"/>
      <w:szCs w:val="24"/>
    </w:rPr>
  </w:style>
  <w:style w:type="table" w:customStyle="1" w:styleId="Stile">
    <w:name w:val="Stile"/>
    <w:basedOn w:val="TableNormal1"/>
    <w:uiPriority w:val="99"/>
    <w:rsid w:val="00D9752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184</Words>
  <Characters>1052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4</dc:title>
  <dc:subject/>
  <dc:creator>Dimauro</dc:creator>
  <cp:keywords/>
  <dc:description/>
  <cp:lastModifiedBy>Utente</cp:lastModifiedBy>
  <cp:revision>2</cp:revision>
  <dcterms:created xsi:type="dcterms:W3CDTF">2023-11-14T08:57:00Z</dcterms:created>
  <dcterms:modified xsi:type="dcterms:W3CDTF">2023-11-14T08:57:00Z</dcterms:modified>
</cp:coreProperties>
</file>